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>
      <w:pPr>
        <w:spacing w:beforeLines="0" w:afterLines="0" w:line="578" w:lineRule="exact"/>
        <w:jc w:val="left"/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b w:val="0"/>
          <w:bCs w:val="0"/>
          <w:color w:val="000000"/>
          <w:sz w:val="32"/>
          <w:szCs w:val="32"/>
          <w:lang w:val="en-US" w:eastAsia="zh-CN"/>
        </w:rPr>
        <w:t>1：</w:t>
      </w:r>
    </w:p>
    <w:p>
      <w:pPr>
        <w:spacing w:beforeLines="0" w:afterLines="0" w:line="578" w:lineRule="exact"/>
        <w:jc w:val="center"/>
        <w:rPr>
          <w:rFonts w:hint="eastAsia" w:ascii="宋体" w:hAnsi="宋体" w:eastAsia="宋体" w:cs="宋体"/>
          <w:b/>
          <w:bCs/>
          <w:color w:val="000000"/>
          <w:sz w:val="44"/>
          <w:szCs w:val="44"/>
        </w:rPr>
      </w:pPr>
    </w:p>
    <w:p>
      <w:pPr>
        <w:spacing w:beforeLines="0" w:afterLines="0" w:line="578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  <w:t>第3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val="en" w:eastAsia="zh-CN"/>
        </w:rPr>
        <w:t>8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  <w:t>届珠海市青少年科技创新大赛</w:t>
      </w:r>
    </w:p>
    <w:p>
      <w:pPr>
        <w:spacing w:beforeLines="0" w:afterLines="0" w:line="578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</w:rPr>
        <w:t>组委会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color w:val="000000"/>
          <w:sz w:val="44"/>
          <w:szCs w:val="44"/>
          <w:lang w:eastAsia="zh-CN"/>
        </w:rPr>
        <w:t>名单</w:t>
      </w:r>
    </w:p>
    <w:p>
      <w:pPr>
        <w:spacing w:beforeLines="0" w:afterLines="0" w:line="578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</w:p>
    <w:p>
      <w:pPr>
        <w:spacing w:beforeLines="0" w:afterLines="0" w:line="578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名誉主任: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 xml:space="preserve"> 习恩民（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市委教育工委书记、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市教育局局长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）</w:t>
      </w:r>
    </w:p>
    <w:p>
      <w:pPr>
        <w:spacing w:beforeLines="0" w:afterLines="0" w:line="578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主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任: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刘治民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市科协主席)</w:t>
      </w:r>
    </w:p>
    <w:p>
      <w:pPr>
        <w:spacing w:beforeLines="0" w:afterLines="0" w:line="578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副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主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任: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李伟峰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市科协副主席)</w:t>
      </w:r>
    </w:p>
    <w:p>
      <w:pPr>
        <w:spacing w:beforeLines="0" w:afterLines="0" w:line="578" w:lineRule="exact"/>
        <w:ind w:left="0" w:leftChars="0" w:firstLine="2100" w:firstLineChars="700"/>
        <w:rPr>
          <w:rFonts w:hint="eastAsia" w:ascii="仿宋" w:hAnsi="仿宋" w:eastAsia="仿宋" w:cs="仿宋"/>
          <w:color w:val="000000"/>
          <w:sz w:val="30"/>
          <w:szCs w:val="30"/>
        </w:rPr>
      </w:pPr>
      <w:r>
        <w:rPr>
          <w:rFonts w:hint="eastAsia" w:ascii="仿宋" w:hAnsi="仿宋" w:eastAsia="仿宋" w:cs="仿宋"/>
          <w:color w:val="000000"/>
          <w:sz w:val="30"/>
          <w:szCs w:val="30"/>
          <w:lang w:eastAsia="zh-CN"/>
        </w:rPr>
        <w:t>程</w:t>
      </w:r>
      <w:r>
        <w:rPr>
          <w:rFonts w:hint="eastAsia" w:ascii="仿宋" w:hAnsi="仿宋" w:eastAsia="仿宋" w:cs="仿宋"/>
          <w:color w:val="000000"/>
          <w:sz w:val="30"/>
          <w:szCs w:val="30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000000"/>
          <w:sz w:val="30"/>
          <w:szCs w:val="30"/>
          <w:lang w:eastAsia="zh-CN"/>
        </w:rPr>
        <w:t>鹏</w:t>
      </w:r>
      <w:r>
        <w:rPr>
          <w:rFonts w:hint="eastAsia" w:ascii="仿宋" w:hAnsi="仿宋" w:eastAsia="仿宋" w:cs="仿宋"/>
          <w:color w:val="000000"/>
          <w:sz w:val="30"/>
          <w:szCs w:val="30"/>
        </w:rPr>
        <w:t>（市委教育工委委员</w:t>
      </w:r>
      <w:r>
        <w:rPr>
          <w:rFonts w:hint="eastAsia" w:ascii="仿宋" w:hAnsi="仿宋" w:eastAsia="仿宋" w:cs="仿宋"/>
          <w:color w:val="000000"/>
          <w:sz w:val="30"/>
          <w:szCs w:val="30"/>
          <w:lang w:eastAsia="zh-CN"/>
        </w:rPr>
        <w:t>、市教育局副局长</w:t>
      </w:r>
      <w:r>
        <w:rPr>
          <w:rFonts w:hint="eastAsia" w:ascii="仿宋" w:hAnsi="仿宋" w:eastAsia="仿宋" w:cs="仿宋"/>
          <w:color w:val="000000"/>
          <w:sz w:val="30"/>
          <w:szCs w:val="30"/>
        </w:rPr>
        <w:t>）</w:t>
      </w:r>
    </w:p>
    <w:p>
      <w:pPr>
        <w:spacing w:beforeLines="0" w:afterLines="0" w:line="578" w:lineRule="exact"/>
        <w:ind w:firstLine="2240" w:firstLineChars="7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张立云（市教研院副院长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)</w:t>
      </w:r>
    </w:p>
    <w:p>
      <w:pPr>
        <w:spacing w:beforeLines="0" w:afterLines="0" w:line="578" w:lineRule="exact"/>
        <w:ind w:firstLine="640" w:firstLineChars="200"/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委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员: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赖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兵（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市科协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四级调研员、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科普部部长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）</w:t>
      </w:r>
    </w:p>
    <w:p>
      <w:pPr>
        <w:spacing w:beforeLines="0" w:afterLines="0" w:line="578" w:lineRule="exact"/>
        <w:ind w:firstLine="2240" w:firstLineChars="7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郑伟雄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（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市科协科普部二级主任科员)</w:t>
      </w:r>
    </w:p>
    <w:p>
      <w:pPr>
        <w:spacing w:beforeLines="0" w:afterLines="0" w:line="578" w:lineRule="exact"/>
        <w:ind w:left="0" w:leftChars="0" w:firstLine="2240" w:firstLineChars="700"/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陈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静（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市教育局基础教育科科长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）</w:t>
      </w:r>
    </w:p>
    <w:p>
      <w:pPr>
        <w:spacing w:beforeLines="0" w:afterLines="0" w:line="578" w:lineRule="exact"/>
        <w:ind w:left="0" w:leftChars="0" w:firstLine="2240" w:firstLineChars="7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</w:rPr>
        <w:t>谢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军（市教育局基础教育科四级主任科员）</w:t>
      </w:r>
    </w:p>
    <w:p>
      <w:pPr>
        <w:spacing w:beforeLines="0" w:afterLines="0" w:line="578" w:lineRule="exact"/>
        <w:ind w:firstLine="2240" w:firstLineChars="700"/>
        <w:rPr>
          <w:rFonts w:hint="eastAsia" w:ascii="仿宋" w:hAnsi="仿宋" w:eastAsia="仿宋" w:cs="仿宋"/>
          <w:color w:val="000000"/>
          <w:sz w:val="32"/>
          <w:szCs w:val="32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赵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枫（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市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教研院科技创新教育教研员</w:t>
      </w:r>
      <w:r>
        <w:rPr>
          <w:rFonts w:hint="eastAsia" w:ascii="仿宋" w:hAnsi="仿宋" w:eastAsia="仿宋" w:cs="仿宋"/>
          <w:color w:val="000000"/>
          <w:sz w:val="32"/>
          <w:szCs w:val="32"/>
        </w:rPr>
        <w:t>)</w:t>
      </w:r>
    </w:p>
    <w:p>
      <w:pPr>
        <w:spacing w:beforeLines="0" w:afterLines="0" w:line="578" w:lineRule="exact"/>
        <w:ind w:left="0" w:leftChars="0" w:firstLine="2240" w:firstLineChars="700"/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文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 xml:space="preserve">  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冬</w:t>
      </w:r>
      <w:r>
        <w:rPr>
          <w:rFonts w:hint="eastAsia" w:ascii="仿宋" w:hAnsi="仿宋" w:eastAsia="仿宋" w:cs="仿宋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ascii="仿宋" w:hAnsi="仿宋" w:eastAsia="仿宋" w:cs="仿宋"/>
          <w:color w:val="000000"/>
          <w:sz w:val="32"/>
          <w:szCs w:val="32"/>
          <w:lang w:eastAsia="zh-CN"/>
        </w:rPr>
        <w:t>（市青少年科技教育协会常务副理事长）</w:t>
      </w:r>
    </w:p>
    <w:p>
      <w:pPr>
        <w:spacing w:beforeLines="0" w:afterLines="0" w:line="578" w:lineRule="exact"/>
        <w:rPr>
          <w:rFonts w:hint="default" w:ascii="仿宋" w:hAnsi="仿宋" w:eastAsia="仿宋" w:cs="仿宋"/>
          <w:color w:val="000000"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30"/>
          <w:szCs w:val="30"/>
          <w:lang w:val="en-US" w:eastAsia="zh-CN"/>
        </w:rPr>
        <w:t xml:space="preserve">               </w:t>
      </w:r>
    </w:p>
    <w:p>
      <w:pPr>
        <w:spacing w:beforeLines="0" w:afterLines="0" w:line="578" w:lineRule="exact"/>
        <w:rPr>
          <w:rFonts w:hint="eastAsia" w:ascii="黑体" w:hAnsi="黑体" w:eastAsia="黑体" w:cs="黑体"/>
          <w:color w:val="000000"/>
          <w:sz w:val="32"/>
          <w:szCs w:val="32"/>
        </w:rPr>
      </w:pPr>
    </w:p>
    <w:p>
      <w:pPr>
        <w:spacing w:beforeLines="0" w:afterLines="0" w:line="578" w:lineRule="exact"/>
        <w:rPr>
          <w:rFonts w:hint="eastAsia" w:ascii="黑体" w:hAnsi="黑体" w:eastAsia="黑体" w:cs="黑体"/>
          <w:color w:val="000000"/>
          <w:sz w:val="32"/>
          <w:szCs w:val="32"/>
        </w:rPr>
      </w:pPr>
    </w:p>
    <w:p>
      <w:pPr>
        <w:rPr>
          <w:rFonts w:hint="eastAsia" w:ascii="仿宋_GB2312" w:eastAsia="仿宋_GB2312"/>
          <w:color w:val="000000"/>
          <w:sz w:val="32"/>
          <w:szCs w:val="32"/>
        </w:rPr>
      </w:pPr>
      <w:bookmarkStart w:id="0" w:name="_GoBack"/>
      <w:bookmarkEnd w:id="0"/>
    </w:p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2BCB450E-2941-40D4-9F55-4E00BE98CFC2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534C694F-C9A9-45C7-BFE5-15293BE329AC}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仿宋_GB2312">
    <w:altName w:val="仿宋"/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4F9BEB2A-BF4F-43C2-A452-1406DFEADAD7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4" w:fontKey="{08D11054-99A9-43C3-9BEA-685E9158F6EA}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ESI仿宋-GB2312">
    <w:altName w:val="仿宋"/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CESI黑体-GB2312">
    <w:altName w:val="黑体"/>
    <w:panose1 w:val="02000500000000000000"/>
    <w:charset w:val="86"/>
    <w:family w:val="auto"/>
    <w:pitch w:val="default"/>
    <w:sig w:usb0="800002BF" w:usb1="184F6CF8" w:usb2="00000012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attachedTemplate r:id="rId1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FjYjQwN2Q5NmM3ZTMzNzM1MWU3Yzk4YWUzYWMyMDQifQ=="/>
  </w:docVars>
  <w:rsids>
    <w:rsidRoot w:val="00172A27"/>
    <w:rsid w:val="00651C53"/>
    <w:rsid w:val="00B956CA"/>
    <w:rsid w:val="016E5CAD"/>
    <w:rsid w:val="024667E1"/>
    <w:rsid w:val="04BD7D66"/>
    <w:rsid w:val="060218A4"/>
    <w:rsid w:val="06736704"/>
    <w:rsid w:val="0BD220AF"/>
    <w:rsid w:val="0DCD695F"/>
    <w:rsid w:val="0EDB7766"/>
    <w:rsid w:val="0F1DBBD6"/>
    <w:rsid w:val="11162ED0"/>
    <w:rsid w:val="148B0E04"/>
    <w:rsid w:val="15613E98"/>
    <w:rsid w:val="17735AE7"/>
    <w:rsid w:val="1EF99B7B"/>
    <w:rsid w:val="1FFE4582"/>
    <w:rsid w:val="242C30F6"/>
    <w:rsid w:val="24A6151D"/>
    <w:rsid w:val="24F132D5"/>
    <w:rsid w:val="275C64D7"/>
    <w:rsid w:val="27AC3B1D"/>
    <w:rsid w:val="2B071415"/>
    <w:rsid w:val="2C023E0E"/>
    <w:rsid w:val="2E9C26B9"/>
    <w:rsid w:val="2FD5D04A"/>
    <w:rsid w:val="2FFD3506"/>
    <w:rsid w:val="31AF2660"/>
    <w:rsid w:val="32AB3C77"/>
    <w:rsid w:val="37D9704F"/>
    <w:rsid w:val="383C2774"/>
    <w:rsid w:val="3B0B5121"/>
    <w:rsid w:val="3C3C0F7C"/>
    <w:rsid w:val="3E5BC254"/>
    <w:rsid w:val="3ECA52DE"/>
    <w:rsid w:val="3F774A80"/>
    <w:rsid w:val="3FCF385C"/>
    <w:rsid w:val="3FFFCEC7"/>
    <w:rsid w:val="418C02C8"/>
    <w:rsid w:val="418C7C5C"/>
    <w:rsid w:val="43CD5988"/>
    <w:rsid w:val="46732EEA"/>
    <w:rsid w:val="47AB3837"/>
    <w:rsid w:val="47B94522"/>
    <w:rsid w:val="48336697"/>
    <w:rsid w:val="49A7671B"/>
    <w:rsid w:val="49BA189A"/>
    <w:rsid w:val="4B466E70"/>
    <w:rsid w:val="4E5F19F5"/>
    <w:rsid w:val="4EEF5C90"/>
    <w:rsid w:val="50E17CCD"/>
    <w:rsid w:val="50F93723"/>
    <w:rsid w:val="51D463DF"/>
    <w:rsid w:val="5626455D"/>
    <w:rsid w:val="56FA9F28"/>
    <w:rsid w:val="58E04653"/>
    <w:rsid w:val="5ACC5D4E"/>
    <w:rsid w:val="5BB4249E"/>
    <w:rsid w:val="5CF6562B"/>
    <w:rsid w:val="5DD7C06B"/>
    <w:rsid w:val="5E5D506F"/>
    <w:rsid w:val="5EB27D34"/>
    <w:rsid w:val="5EED72B3"/>
    <w:rsid w:val="60006D9E"/>
    <w:rsid w:val="60C71AA3"/>
    <w:rsid w:val="63293D24"/>
    <w:rsid w:val="66BFC936"/>
    <w:rsid w:val="67FF7EB1"/>
    <w:rsid w:val="68806041"/>
    <w:rsid w:val="69C91056"/>
    <w:rsid w:val="69D81A4D"/>
    <w:rsid w:val="6A7B1C41"/>
    <w:rsid w:val="6D3A657B"/>
    <w:rsid w:val="6EEE2D76"/>
    <w:rsid w:val="6FDDEFDB"/>
    <w:rsid w:val="6FF7B75F"/>
    <w:rsid w:val="706C017D"/>
    <w:rsid w:val="73A2457A"/>
    <w:rsid w:val="743C3385"/>
    <w:rsid w:val="7547D4D4"/>
    <w:rsid w:val="77206956"/>
    <w:rsid w:val="775F9E0C"/>
    <w:rsid w:val="77682F25"/>
    <w:rsid w:val="776E3D92"/>
    <w:rsid w:val="797EF5EB"/>
    <w:rsid w:val="79FF8954"/>
    <w:rsid w:val="7BB0730D"/>
    <w:rsid w:val="7C5B57EC"/>
    <w:rsid w:val="7CC46DB2"/>
    <w:rsid w:val="7D1B89F3"/>
    <w:rsid w:val="7EE40DB8"/>
    <w:rsid w:val="7EF536F9"/>
    <w:rsid w:val="7EFB3087"/>
    <w:rsid w:val="7FF3BF90"/>
    <w:rsid w:val="7FFF4F31"/>
    <w:rsid w:val="8FF76C39"/>
    <w:rsid w:val="9714C258"/>
    <w:rsid w:val="9FFBAA5A"/>
    <w:rsid w:val="A7F69B10"/>
    <w:rsid w:val="A959BE57"/>
    <w:rsid w:val="AFADF391"/>
    <w:rsid w:val="BC7A0DA3"/>
    <w:rsid w:val="BEEF0C27"/>
    <w:rsid w:val="BEFF8567"/>
    <w:rsid w:val="C9367889"/>
    <w:rsid w:val="CDF7A1C1"/>
    <w:rsid w:val="DBF76C6F"/>
    <w:rsid w:val="DC7F0C02"/>
    <w:rsid w:val="DFBDE409"/>
    <w:rsid w:val="E7D7DE5B"/>
    <w:rsid w:val="EDFF04BE"/>
    <w:rsid w:val="F5F75D9F"/>
    <w:rsid w:val="F5FF1637"/>
    <w:rsid w:val="F6F73840"/>
    <w:rsid w:val="F6FDBCC4"/>
    <w:rsid w:val="F7D318E1"/>
    <w:rsid w:val="F7EF1F7F"/>
    <w:rsid w:val="F7FD3B2D"/>
    <w:rsid w:val="F7FF80D3"/>
    <w:rsid w:val="F7FFF151"/>
    <w:rsid w:val="F9DA1AFC"/>
    <w:rsid w:val="FABB84FB"/>
    <w:rsid w:val="FB3FAD1E"/>
    <w:rsid w:val="FCFF02E2"/>
    <w:rsid w:val="FDF94994"/>
    <w:rsid w:val="FDFD296A"/>
    <w:rsid w:val="FED656D9"/>
    <w:rsid w:val="FEDF064D"/>
    <w:rsid w:val="FEFBB973"/>
    <w:rsid w:val="FEFE4609"/>
    <w:rsid w:val="FF731DB6"/>
    <w:rsid w:val="FFE67478"/>
    <w:rsid w:val="FFF9D8F7"/>
    <w:rsid w:val="FFFD1F13"/>
    <w:rsid w:val="FFFF157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"/>
    <w:lsdException w:unhideWhenUsed="0" w:uiPriority="0" w:semiHidden="0" w:name="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Courier New" w:cs="Courier New"/>
      <w:kern w:val="2"/>
      <w:sz w:val="21"/>
      <w:szCs w:val="21"/>
      <w:lang w:val="en-US" w:eastAsia="zh-CN" w:bidi="ar-SA"/>
    </w:rPr>
  </w:style>
  <w:style w:type="character" w:default="1" w:styleId="8">
    <w:name w:val="Default Paragraph Font"/>
    <w:uiPriority w:val="0"/>
  </w:style>
  <w:style w:type="table" w:default="1" w:styleId="7">
    <w:name w:val="Normal Table"/>
    <w:semiHidden/>
    <w:uiPriority w:val="0"/>
    <w:tblPr>
      <w:tblStyle w:val="7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uiPriority w:val="0"/>
    <w:rPr>
      <w:rFonts w:ascii="仿宋_GB2312" w:eastAsia="仿宋_GB2312"/>
      <w:sz w:val="30"/>
    </w:rPr>
  </w:style>
  <w:style w:type="paragraph" w:styleId="3">
    <w:name w:val="Body Text Indent"/>
    <w:basedOn w:val="1"/>
    <w:uiPriority w:val="0"/>
    <w:pPr>
      <w:ind w:firstLine="600" w:firstLineChars="200"/>
    </w:pPr>
    <w:rPr>
      <w:rFonts w:ascii="仿宋_GB2312" w:eastAsia="仿宋_GB2312"/>
      <w:sz w:val="30"/>
      <w:szCs w:val="30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rFonts w:ascii="Times New Roman" w:hAnsi="Times New Roman"/>
      <w:sz w:val="18"/>
    </w:rPr>
  </w:style>
  <w:style w:type="paragraph" w:styleId="6">
    <w:name w:val="Normal (Web)"/>
    <w:basedOn w:val="1"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9">
    <w:name w:val="page number"/>
    <w:basedOn w:val="8"/>
    <w:uiPriority w:val="0"/>
  </w:style>
  <w:style w:type="character" w:styleId="10">
    <w:name w:val="FollowedHyperlink"/>
    <w:uiPriority w:val="0"/>
    <w:rPr>
      <w:color w:val="800080"/>
      <w:u w:val="none"/>
    </w:rPr>
  </w:style>
  <w:style w:type="character" w:styleId="11">
    <w:name w:val="Emphasis"/>
    <w:qFormat/>
    <w:uiPriority w:val="0"/>
  </w:style>
  <w:style w:type="character" w:styleId="12">
    <w:name w:val="HTML Variable"/>
    <w:uiPriority w:val="0"/>
  </w:style>
  <w:style w:type="character" w:styleId="13">
    <w:name w:val="Hyperlink"/>
    <w:uiPriority w:val="0"/>
    <w:rPr>
      <w:color w:val="0000FF"/>
      <w:u w:val="none"/>
    </w:rPr>
  </w:style>
  <w:style w:type="character" w:customStyle="1" w:styleId="14">
    <w:name w:val="n7"/>
    <w:basedOn w:val="8"/>
    <w:uiPriority w:val="0"/>
  </w:style>
  <w:style w:type="character" w:customStyle="1" w:styleId="15">
    <w:name w:val="n3"/>
    <w:basedOn w:val="8"/>
    <w:uiPriority w:val="0"/>
  </w:style>
  <w:style w:type="character" w:customStyle="1" w:styleId="16">
    <w:name w:val="bsharetext"/>
    <w:basedOn w:val="8"/>
    <w:uiPriority w:val="0"/>
  </w:style>
  <w:style w:type="character" w:customStyle="1" w:styleId="17">
    <w:name w:val="n1"/>
    <w:basedOn w:val="8"/>
    <w:uiPriority w:val="0"/>
  </w:style>
  <w:style w:type="character" w:customStyle="1" w:styleId="18">
    <w:name w:val="n6"/>
    <w:basedOn w:val="8"/>
    <w:uiPriority w:val="0"/>
  </w:style>
  <w:style w:type="character" w:customStyle="1" w:styleId="19">
    <w:name w:val="n8"/>
    <w:basedOn w:val="8"/>
    <w:uiPriority w:val="0"/>
  </w:style>
  <w:style w:type="character" w:customStyle="1" w:styleId="20">
    <w:name w:val="n4"/>
    <w:basedOn w:val="8"/>
    <w:uiPriority w:val="0"/>
  </w:style>
  <w:style w:type="character" w:customStyle="1" w:styleId="21">
    <w:name w:val="n2"/>
    <w:basedOn w:val="8"/>
    <w:uiPriority w:val="0"/>
  </w:style>
  <w:style w:type="character" w:customStyle="1" w:styleId="22">
    <w:name w:val="n5"/>
    <w:basedOn w:val="8"/>
    <w:uiPriority w:val="0"/>
  </w:style>
  <w:style w:type="character" w:customStyle="1" w:styleId="23">
    <w:name w:val="n9"/>
    <w:basedOn w:val="8"/>
    <w:uiPriority w:val="0"/>
  </w:style>
  <w:style w:type="character" w:customStyle="1" w:styleId="24">
    <w:name w:val="n0"/>
    <w:basedOn w:val="8"/>
    <w:uiPriority w:val="0"/>
  </w:style>
  <w:style w:type="paragraph" w:styleId="25">
    <w:name w:val=""/>
    <w:basedOn w:val="1"/>
    <w:next w:val="1"/>
    <w:uiPriority w:val="0"/>
    <w:pPr>
      <w:pBdr>
        <w:top w:val="single" w:color="auto" w:sz="6" w:space="1"/>
      </w:pBdr>
      <w:jc w:val="center"/>
    </w:pPr>
    <w:rPr>
      <w:rFonts w:ascii="Arial" w:eastAsia="宋体"/>
      <w:vanish/>
      <w:sz w:val="16"/>
    </w:rPr>
  </w:style>
  <w:style w:type="paragraph" w:styleId="26">
    <w:name w:val=""/>
    <w:basedOn w:val="1"/>
    <w:next w:val="1"/>
    <w:uiPriority w:val="0"/>
    <w:pPr>
      <w:pBdr>
        <w:bottom w:val="single" w:color="auto" w:sz="6" w:space="1"/>
      </w:pBdr>
      <w:jc w:val="center"/>
    </w:pPr>
    <w:rPr>
      <w:rFonts w:ascii="Arial" w:eastAsia="宋体"/>
      <w:vanish/>
      <w:sz w:val="16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reamsoft\DSOA\wdzx97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wdzx97</Template>
  <Pages>6</Pages>
  <Words>1980</Words>
  <Characters>2102</Characters>
  <Lines>14</Lines>
  <Paragraphs>4</Paragraphs>
  <TotalTime>13.6666666666667</TotalTime>
  <ScaleCrop>false</ScaleCrop>
  <LinksUpToDate>false</LinksUpToDate>
  <CharactersWithSpaces>2255</CharactersWithSpaces>
  <Application>WPS Office_11.1.0.12019_F1E327BC-269C-435d-A152-05C5408002CA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2017-09-09T08:43:00Z</dcterms:created>
  <dc:creator>20091231-1745</dc:creator>
  <cp:lastModifiedBy>马锐</cp:lastModifiedBy>
  <dcterms:modified xsi:type="dcterms:W3CDTF">2022-09-05T03:37:14Z</dcterms:modified>
  <dc:title>珠科协字〔2017〕 号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2052-11.1.0.12019</vt:lpwstr>
  </property>
  <property fmtid="{D5CDD505-2E9C-101B-9397-08002B2CF9AE}" pid="3" name="ICV">
    <vt:lpwstr>E2F9207FE8F344BE8BA1F09FF3685634</vt:lpwstr>
  </property>
</Properties>
</file>